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180D6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180D6A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180D6A" w:rsidRDefault="002A51AF">
                  <w:r>
                    <w:rPr>
                      <w:noProof/>
                    </w:rPr>
                    <w:drawing>
                      <wp:inline distT="0" distB="0" distL="0" distR="0">
                        <wp:extent cx="3543300" cy="47244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2019-07-17 14-23-38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3300" cy="472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0D6A">
              <w:trPr>
                <w:trHeight w:hRule="exact" w:val="5760"/>
              </w:trPr>
              <w:tc>
                <w:tcPr>
                  <w:tcW w:w="7200" w:type="dxa"/>
                </w:tcPr>
                <w:p w:rsidR="00180D6A" w:rsidRDefault="002A51AF">
                  <w:pPr>
                    <w:pStyle w:val="a5"/>
                  </w:pPr>
                  <w:r>
                    <w:rPr>
                      <w:lang w:val="en-US"/>
                    </w:rPr>
                    <w:t>London</w:t>
                  </w:r>
                  <w:r w:rsidRPr="002A51AF">
                    <w:t xml:space="preserve"> 2023</w:t>
                  </w:r>
                </w:p>
                <w:p w:rsidR="002A51AF" w:rsidRPr="002A51AF" w:rsidRDefault="002A51AF" w:rsidP="002A51AF">
                  <w:pPr>
                    <w:pStyle w:val="a6"/>
                    <w:spacing w:line="192" w:lineRule="auto"/>
                  </w:pPr>
                  <w:r>
                    <w:rPr>
                      <w:lang w:val="en-US"/>
                    </w:rPr>
                    <w:t>Liverpool</w:t>
                  </w:r>
                </w:p>
                <w:p w:rsidR="00180D6A" w:rsidRPr="002A51AF" w:rsidRDefault="002A51AF">
                  <w:pPr>
                    <w:pStyle w:val="1"/>
                  </w:pPr>
                  <w:r>
                    <w:rPr>
                      <w:lang w:val="en-US"/>
                    </w:rPr>
                    <w:t>BAYSWATER</w:t>
                  </w:r>
                  <w:r w:rsidRPr="002A51AF">
                    <w:t xml:space="preserve"> </w:t>
                  </w:r>
                  <w:r>
                    <w:rPr>
                      <w:lang w:val="en-US"/>
                    </w:rPr>
                    <w:t>COLLEGE</w:t>
                  </w:r>
                  <w:r w:rsidRPr="002A51AF">
                    <w:t xml:space="preserve"> </w:t>
                  </w:r>
                  <w:r>
                    <w:rPr>
                      <w:lang w:val="en-US"/>
                    </w:rPr>
                    <w:t>SUMMER</w:t>
                  </w:r>
                  <w:r w:rsidRPr="002A51AF">
                    <w:t xml:space="preserve"> </w:t>
                  </w:r>
                  <w:r>
                    <w:rPr>
                      <w:lang w:val="en-US"/>
                    </w:rPr>
                    <w:t>PROGRAMME</w:t>
                  </w:r>
                  <w:r w:rsidRPr="002A51AF">
                    <w:t xml:space="preserve">. </w:t>
                  </w:r>
                </w:p>
                <w:p w:rsidR="00180D6A" w:rsidRPr="00DC409F" w:rsidRDefault="00DC409F" w:rsidP="00DC409F">
                  <w:pPr>
                    <w:spacing w:line="26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Мы рады предложить уникальное сочетание незабываемого летнего путешествия в Великобританию с изучением английского языка через погружение в языковую среду и занятия в колледже </w:t>
                  </w:r>
                  <w:r>
                    <w:rPr>
                      <w:sz w:val="22"/>
                      <w:szCs w:val="22"/>
                      <w:lang w:val="en-US"/>
                    </w:rPr>
                    <w:t>Baywater</w:t>
                  </w:r>
                  <w:r>
                    <w:rPr>
                      <w:sz w:val="22"/>
                      <w:szCs w:val="22"/>
                    </w:rPr>
                    <w:t>, расположенном в самом сердце Лондона и Ливерпуля. Программа состоит из занятий английским языком в первой половине дня и интереснейшей экскурсионной программы, которая запомнится посещением известных исторических мест Англии. Проживание в английских семьях поможет вам погрузиться в культурные традиции и узнать много нового и интересного!</w:t>
                  </w:r>
                </w:p>
              </w:tc>
            </w:tr>
            <w:tr w:rsidR="00180D6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180D6A" w:rsidRPr="002F1765" w:rsidRDefault="00E3639B">
                  <w:r>
                    <w:rPr>
                      <w:noProof/>
                    </w:rPr>
                    <w:drawing>
                      <wp:inline distT="0" distB="0" distL="0" distR="0">
                        <wp:extent cx="1005840" cy="754380"/>
                        <wp:effectExtent l="0" t="0" r="3810" b="762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2019-07-16 15-15-2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175A3">
                    <w:t xml:space="preserve"> </w:t>
                  </w:r>
                  <w:proofErr w:type="spellStart"/>
                  <w:r w:rsidR="002F1765">
                    <w:rPr>
                      <w:lang w:val="en-US"/>
                    </w:rPr>
                    <w:t>Bayswater</w:t>
                  </w:r>
                  <w:proofErr w:type="spellEnd"/>
                  <w:r w:rsidR="002F1765" w:rsidRPr="002F1765">
                    <w:t xml:space="preserve"> </w:t>
                  </w:r>
                  <w:r w:rsidR="002F1765">
                    <w:rPr>
                      <w:lang w:val="en-US"/>
                    </w:rPr>
                    <w:t>College</w:t>
                  </w:r>
                  <w:r w:rsidR="002F1765" w:rsidRPr="002F1765">
                    <w:t xml:space="preserve">, 2023, </w:t>
                  </w:r>
                  <w:r w:rsidR="002F1765">
                    <w:rPr>
                      <w:lang w:val="en-US"/>
                    </w:rPr>
                    <w:t>London</w:t>
                  </w:r>
                  <w:r w:rsidR="002F1765">
                    <w:t xml:space="preserve">. </w:t>
                  </w:r>
                </w:p>
              </w:tc>
            </w:tr>
          </w:tbl>
          <w:p w:rsidR="00180D6A" w:rsidRDefault="00180D6A"/>
        </w:tc>
        <w:tc>
          <w:tcPr>
            <w:tcW w:w="144" w:type="dxa"/>
          </w:tcPr>
          <w:p w:rsidR="00180D6A" w:rsidRDefault="00180D6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180D6A" w:rsidTr="0018738C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180D6A" w:rsidRPr="00186A0E" w:rsidRDefault="00186A0E">
                  <w:pPr>
                    <w:pStyle w:val="2"/>
                  </w:pPr>
                  <w:r>
                    <w:rPr>
                      <w:lang w:val="en-US"/>
                    </w:rPr>
                    <w:t>C</w:t>
                  </w:r>
                  <w:r>
                    <w:t xml:space="preserve"> 16 по 30 июля 2023 года.</w:t>
                  </w:r>
                </w:p>
                <w:p w:rsidR="00180D6A" w:rsidRDefault="00180D6A">
                  <w:pPr>
                    <w:pStyle w:val="a0"/>
                  </w:pPr>
                </w:p>
                <w:p w:rsidR="00186A0E" w:rsidRPr="00186A0E" w:rsidRDefault="00186A0E">
                  <w:pPr>
                    <w:pStyle w:val="2"/>
                  </w:pPr>
                  <w:r w:rsidRPr="00186A0E">
                    <w:rPr>
                      <w:color w:val="FFC000"/>
                      <w:lang w:val="en-US"/>
                    </w:rPr>
                    <w:t>London</w:t>
                  </w:r>
                  <w:r w:rsidRPr="00186A0E">
                    <w:t xml:space="preserve"> –  </w:t>
                  </w:r>
                  <w:r>
                    <w:t>16.07- 23.07</w:t>
                  </w:r>
                </w:p>
                <w:p w:rsidR="00180D6A" w:rsidRPr="00186A0E" w:rsidRDefault="00186A0E" w:rsidP="00186A0E">
                  <w:pPr>
                    <w:pStyle w:val="2"/>
                    <w:jc w:val="left"/>
                  </w:pPr>
                  <w:r w:rsidRPr="00186A0E">
                    <w:rPr>
                      <w:color w:val="FFC000"/>
                    </w:rPr>
                    <w:t xml:space="preserve">  </w:t>
                  </w:r>
                  <w:r w:rsidRPr="00186A0E">
                    <w:rPr>
                      <w:color w:val="FFC000"/>
                      <w:lang w:val="en-US"/>
                    </w:rPr>
                    <w:t>Liverpool</w:t>
                  </w:r>
                  <w:r w:rsidRPr="00186A0E">
                    <w:rPr>
                      <w:color w:val="FFC000"/>
                    </w:rPr>
                    <w:t xml:space="preserve"> </w:t>
                  </w:r>
                  <w:r w:rsidRPr="00186A0E">
                    <w:t>–</w:t>
                  </w:r>
                  <w:r>
                    <w:t xml:space="preserve"> 23.07 - 30.07</w:t>
                  </w:r>
                </w:p>
                <w:p w:rsidR="00186A0E" w:rsidRPr="00186A0E" w:rsidRDefault="00186A0E" w:rsidP="00186A0E">
                  <w:pPr>
                    <w:pStyle w:val="a0"/>
                  </w:pPr>
                  <w:r>
                    <w:t>Д</w:t>
                  </w:r>
                </w:p>
                <w:p w:rsidR="00180D6A" w:rsidRDefault="00180D6A">
                  <w:pPr>
                    <w:pStyle w:val="a0"/>
                  </w:pPr>
                </w:p>
                <w:p w:rsidR="00180D6A" w:rsidRDefault="00186A0E">
                  <w:pPr>
                    <w:pStyle w:val="2"/>
                  </w:pPr>
                  <w:r>
                    <w:t>Незабывемые экскурсии по лондону и ливерпулю</w:t>
                  </w:r>
                </w:p>
                <w:p w:rsidR="00180D6A" w:rsidRDefault="00180D6A">
                  <w:pPr>
                    <w:pStyle w:val="a0"/>
                  </w:pPr>
                </w:p>
                <w:p w:rsidR="00180D6A" w:rsidRDefault="00F41AE2">
                  <w:pPr>
                    <w:pStyle w:val="2"/>
                  </w:pPr>
                  <w:r>
                    <w:t>Великолепное качество занятий в колледже</w:t>
                  </w:r>
                </w:p>
                <w:p w:rsidR="00180D6A" w:rsidRDefault="00180D6A">
                  <w:pPr>
                    <w:pStyle w:val="a0"/>
                  </w:pPr>
                </w:p>
                <w:p w:rsidR="00180D6A" w:rsidRDefault="009D33DE" w:rsidP="009D33DE">
                  <w:pPr>
                    <w:pStyle w:val="2"/>
                  </w:pPr>
                  <w:r>
                    <w:t xml:space="preserve">Запись в группу до 1 апреля 2023 года. </w:t>
                  </w:r>
                </w:p>
              </w:tc>
            </w:tr>
            <w:tr w:rsidR="00180D6A" w:rsidTr="0018738C">
              <w:trPr>
                <w:trHeight w:hRule="exact" w:val="144"/>
              </w:trPr>
              <w:tc>
                <w:tcPr>
                  <w:tcW w:w="3446" w:type="dxa"/>
                </w:tcPr>
                <w:p w:rsidR="00180D6A" w:rsidRDefault="00180D6A"/>
              </w:tc>
            </w:tr>
            <w:tr w:rsidR="00180D6A" w:rsidTr="0018738C">
              <w:trPr>
                <w:trHeight w:hRule="exact" w:val="345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180D6A" w:rsidRDefault="00E65E6D">
                  <w:pPr>
                    <w:pStyle w:val="3"/>
                  </w:pPr>
                  <w:r>
                    <w:t>Возраст 16+</w:t>
                  </w:r>
                </w:p>
                <w:p w:rsidR="00180D6A" w:rsidRDefault="0061516A" w:rsidP="00A43304">
                  <w:pPr>
                    <w:pStyle w:val="ab"/>
                    <w:rPr>
                      <w:color w:val="D91A42" w:themeColor="accent3" w:themeShade="BF"/>
                      <w:lang w:val="en-US"/>
                    </w:rPr>
                  </w:pPr>
                  <w:sdt>
                    <w:sdtPr>
                      <w:id w:val="857003158"/>
                      <w:placeholder>
                        <w:docPart w:val="16D81CAACD9D428B8008BAC083366916"/>
                      </w:placeholder>
                      <w:text w:multiLine="1"/>
                    </w:sdtPr>
                    <w:sdtEndPr/>
                    <w:sdtContent>
                      <w:r w:rsidR="00A43304">
                        <w:t>В стоимость тура входит: обучение, проживание в семьях, завтрак + ужин, трансфер, экскурсии</w:t>
                      </w:r>
                      <w:r w:rsidR="00A43304">
                        <w:br/>
                      </w:r>
                      <w:r w:rsidR="00E65E6D">
                        <w:t xml:space="preserve">Уровень знаний английского – любой. </w:t>
                      </w:r>
                    </w:sdtContent>
                  </w:sdt>
                  <w:r w:rsidR="00A43304">
                    <w:t xml:space="preserve">Запись в группу: </w:t>
                  </w:r>
                  <w:hyperlink r:id="rId9" w:history="1">
                    <w:r w:rsidR="00A43304" w:rsidRPr="007B24D2">
                      <w:rPr>
                        <w:rStyle w:val="af0"/>
                        <w:color w:val="28889D" w:themeColor="hyperlink" w:themeShade="BF"/>
                        <w:lang w:val="en-US"/>
                      </w:rPr>
                      <w:t>support@intel-school.com</w:t>
                    </w:r>
                  </w:hyperlink>
                </w:p>
                <w:p w:rsidR="00A43304" w:rsidRPr="00A43304" w:rsidRDefault="00A43304" w:rsidP="00A43304">
                  <w:pPr>
                    <w:pStyle w:val="ab"/>
                    <w:rPr>
                      <w:lang w:val="en-US"/>
                    </w:rPr>
                  </w:pPr>
                  <w:r>
                    <w:rPr>
                      <w:color w:val="D91A42" w:themeColor="accent3" w:themeShade="BF"/>
                      <w:lang w:val="en-US"/>
                    </w:rPr>
                    <w:t xml:space="preserve">WhatsApp: +79648776644 </w:t>
                  </w:r>
                </w:p>
                <w:p w:rsidR="00180D6A" w:rsidRDefault="0061516A">
                  <w:pPr>
                    <w:pStyle w:val="ac"/>
                  </w:pPr>
                  <w:sdt>
                    <w:sdtPr>
                      <w:id w:val="1558429644"/>
                      <w:placeholder>
                        <w:docPart w:val="7DAE266592BD4B71A05BAFE3FB5BE462"/>
                      </w:placeholder>
                      <w:temporary/>
                      <w:showingPlcHdr/>
                      <w:text w:multiLine="1"/>
                    </w:sdtPr>
                    <w:sdtEndPr/>
                    <w:sdtContent>
                      <w:r w:rsidR="0082313C">
                        <w:rPr>
                          <w:lang w:val="pt-BR"/>
                        </w:rPr>
                        <w:t>[Время и даты]</w:t>
                      </w:r>
                      <w:r w:rsidR="0082313C">
                        <w:br/>
                      </w:r>
                      <w:r w:rsidR="0082313C">
                        <w:rPr>
                          <w:lang w:val="pt-BR"/>
                        </w:rPr>
                        <w:t>[Время и даты]</w:t>
                      </w:r>
                    </w:sdtContent>
                  </w:sdt>
                </w:p>
              </w:tc>
            </w:tr>
          </w:tbl>
          <w:p w:rsidR="00180D6A" w:rsidRDefault="00180D6A"/>
        </w:tc>
      </w:tr>
    </w:tbl>
    <w:p w:rsidR="00180D6A" w:rsidRDefault="00180D6A">
      <w:pPr>
        <w:pStyle w:val="aa"/>
      </w:pPr>
    </w:p>
    <w:p w:rsidR="00A625D6" w:rsidRDefault="00A625D6">
      <w:pPr>
        <w:pStyle w:val="aa"/>
      </w:pPr>
    </w:p>
    <w:p w:rsidR="00A625D6" w:rsidRDefault="00A625D6">
      <w:pPr>
        <w:pStyle w:val="aa"/>
      </w:pPr>
    </w:p>
    <w:p w:rsidR="00A625D6" w:rsidRDefault="00A625D6">
      <w:pPr>
        <w:pStyle w:val="aa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Заголовок таблицы"/>
      </w:tblPr>
      <w:tblGrid>
        <w:gridCol w:w="1497"/>
        <w:gridCol w:w="8970"/>
      </w:tblGrid>
      <w:tr w:rsidR="00296C4E" w:rsidTr="00771FAA">
        <w:tc>
          <w:tcPr>
            <w:tcW w:w="1497" w:type="dxa"/>
          </w:tcPr>
          <w:p w:rsidR="00296C4E" w:rsidRDefault="00296C4E" w:rsidP="0077096B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850EC9A" wp14:editId="0391D0FA">
                      <wp:extent cx="822960" cy="429768"/>
                      <wp:effectExtent l="0" t="0" r="0" b="8890"/>
                      <wp:docPr id="11" name="Группа 3" title="Две угловые фигуры соответствующего цве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429768"/>
                                <a:chOff x="0" y="0"/>
                                <a:chExt cx="820301" cy="430530"/>
                              </a:xfrm>
                            </wpg:grpSpPr>
                            <wps:wsp>
                              <wps:cNvPr id="12" name="Полилиния: Фигура 6"/>
                              <wps:cNvSpPr/>
                              <wps:spPr>
                                <a:xfrm>
                                  <a:off x="0" y="0"/>
                                  <a:ext cx="449580" cy="426085"/>
                                </a:xfrm>
                                <a:custGeom>
                                  <a:avLst/>
                                  <a:gdLst>
                                    <a:gd name="connsiteX0" fmla="*/ 0 w 450056"/>
                                    <a:gd name="connsiteY0" fmla="*/ 159544 h 428625"/>
                                    <a:gd name="connsiteX1" fmla="*/ 130969 w 450056"/>
                                    <a:gd name="connsiteY1" fmla="*/ 0 h 428625"/>
                                    <a:gd name="connsiteX2" fmla="*/ 450056 w 450056"/>
                                    <a:gd name="connsiteY2" fmla="*/ 2382 h 428625"/>
                                    <a:gd name="connsiteX3" fmla="*/ 145256 w 450056"/>
                                    <a:gd name="connsiteY3" fmla="*/ 428625 h 428625"/>
                                    <a:gd name="connsiteX4" fmla="*/ 0 w 450056"/>
                                    <a:gd name="connsiteY4" fmla="*/ 159544 h 428625"/>
                                    <a:gd name="connsiteX0" fmla="*/ 0 w 414337"/>
                                    <a:gd name="connsiteY0" fmla="*/ 159544 h 428625"/>
                                    <a:gd name="connsiteX1" fmla="*/ 130969 w 414337"/>
                                    <a:gd name="connsiteY1" fmla="*/ 0 h 428625"/>
                                    <a:gd name="connsiteX2" fmla="*/ 414337 w 414337"/>
                                    <a:gd name="connsiteY2" fmla="*/ 14288 h 428625"/>
                                    <a:gd name="connsiteX3" fmla="*/ 145256 w 414337"/>
                                    <a:gd name="connsiteY3" fmla="*/ 428625 h 428625"/>
                                    <a:gd name="connsiteX4" fmla="*/ 0 w 414337"/>
                                    <a:gd name="connsiteY4" fmla="*/ 159544 h 428625"/>
                                    <a:gd name="connsiteX0" fmla="*/ 0 w 450056"/>
                                    <a:gd name="connsiteY0" fmla="*/ 159544 h 428625"/>
                                    <a:gd name="connsiteX1" fmla="*/ 130969 w 450056"/>
                                    <a:gd name="connsiteY1" fmla="*/ 0 h 428625"/>
                                    <a:gd name="connsiteX2" fmla="*/ 450056 w 450056"/>
                                    <a:gd name="connsiteY2" fmla="*/ 0 h 428625"/>
                                    <a:gd name="connsiteX3" fmla="*/ 145256 w 450056"/>
                                    <a:gd name="connsiteY3" fmla="*/ 428625 h 428625"/>
                                    <a:gd name="connsiteX4" fmla="*/ 0 w 450056"/>
                                    <a:gd name="connsiteY4" fmla="*/ 159544 h 428625"/>
                                    <a:gd name="connsiteX0" fmla="*/ 0 w 452437"/>
                                    <a:gd name="connsiteY0" fmla="*/ 161925 h 431006"/>
                                    <a:gd name="connsiteX1" fmla="*/ 130969 w 452437"/>
                                    <a:gd name="connsiteY1" fmla="*/ 2381 h 431006"/>
                                    <a:gd name="connsiteX2" fmla="*/ 452437 w 452437"/>
                                    <a:gd name="connsiteY2" fmla="*/ 0 h 431006"/>
                                    <a:gd name="connsiteX3" fmla="*/ 145256 w 452437"/>
                                    <a:gd name="connsiteY3" fmla="*/ 431006 h 431006"/>
                                    <a:gd name="connsiteX4" fmla="*/ 0 w 452437"/>
                                    <a:gd name="connsiteY4" fmla="*/ 161925 h 431006"/>
                                    <a:gd name="connsiteX0" fmla="*/ 0 w 452437"/>
                                    <a:gd name="connsiteY0" fmla="*/ 161925 h 431006"/>
                                    <a:gd name="connsiteX1" fmla="*/ 130969 w 452437"/>
                                    <a:gd name="connsiteY1" fmla="*/ 2381 h 431006"/>
                                    <a:gd name="connsiteX2" fmla="*/ 452437 w 452437"/>
                                    <a:gd name="connsiteY2" fmla="*/ 0 h 431006"/>
                                    <a:gd name="connsiteX3" fmla="*/ 145256 w 452437"/>
                                    <a:gd name="connsiteY3" fmla="*/ 431006 h 431006"/>
                                    <a:gd name="connsiteX4" fmla="*/ 0 w 452437"/>
                                    <a:gd name="connsiteY4" fmla="*/ 161925 h 431006"/>
                                    <a:gd name="connsiteX0" fmla="*/ 0 w 450056"/>
                                    <a:gd name="connsiteY0" fmla="*/ 159544 h 428625"/>
                                    <a:gd name="connsiteX1" fmla="*/ 130969 w 450056"/>
                                    <a:gd name="connsiteY1" fmla="*/ 0 h 428625"/>
                                    <a:gd name="connsiteX2" fmla="*/ 450056 w 450056"/>
                                    <a:gd name="connsiteY2" fmla="*/ 0 h 428625"/>
                                    <a:gd name="connsiteX3" fmla="*/ 145256 w 450056"/>
                                    <a:gd name="connsiteY3" fmla="*/ 428625 h 428625"/>
                                    <a:gd name="connsiteX4" fmla="*/ 0 w 450056"/>
                                    <a:gd name="connsiteY4" fmla="*/ 159544 h 428625"/>
                                    <a:gd name="connsiteX0" fmla="*/ 0 w 450056"/>
                                    <a:gd name="connsiteY0" fmla="*/ 159544 h 378618"/>
                                    <a:gd name="connsiteX1" fmla="*/ 130969 w 450056"/>
                                    <a:gd name="connsiteY1" fmla="*/ 0 h 378618"/>
                                    <a:gd name="connsiteX2" fmla="*/ 450056 w 450056"/>
                                    <a:gd name="connsiteY2" fmla="*/ 0 h 378618"/>
                                    <a:gd name="connsiteX3" fmla="*/ 147637 w 450056"/>
                                    <a:gd name="connsiteY3" fmla="*/ 378618 h 378618"/>
                                    <a:gd name="connsiteX4" fmla="*/ 0 w 450056"/>
                                    <a:gd name="connsiteY4" fmla="*/ 159544 h 378618"/>
                                    <a:gd name="connsiteX0" fmla="*/ 0 w 450056"/>
                                    <a:gd name="connsiteY0" fmla="*/ 159544 h 426243"/>
                                    <a:gd name="connsiteX1" fmla="*/ 130969 w 450056"/>
                                    <a:gd name="connsiteY1" fmla="*/ 0 h 426243"/>
                                    <a:gd name="connsiteX2" fmla="*/ 450056 w 450056"/>
                                    <a:gd name="connsiteY2" fmla="*/ 0 h 426243"/>
                                    <a:gd name="connsiteX3" fmla="*/ 150018 w 450056"/>
                                    <a:gd name="connsiteY3" fmla="*/ 426243 h 426243"/>
                                    <a:gd name="connsiteX4" fmla="*/ 0 w 450056"/>
                                    <a:gd name="connsiteY4" fmla="*/ 159544 h 4262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50056" h="426243">
                                      <a:moveTo>
                                        <a:pt x="0" y="159544"/>
                                      </a:moveTo>
                                      <a:lnTo>
                                        <a:pt x="130969" y="0"/>
                                      </a:lnTo>
                                      <a:lnTo>
                                        <a:pt x="450056" y="0"/>
                                      </a:lnTo>
                                      <a:lnTo>
                                        <a:pt x="150018" y="426243"/>
                                      </a:lnTo>
                                      <a:lnTo>
                                        <a:pt x="0" y="159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Полилиния: Фигура 8"/>
                              <wps:cNvSpPr/>
                              <wps:spPr>
                                <a:xfrm>
                                  <a:off x="380246" y="0"/>
                                  <a:ext cx="440055" cy="430530"/>
                                </a:xfrm>
                                <a:custGeom>
                                  <a:avLst/>
                                  <a:gdLst>
                                    <a:gd name="connsiteX0" fmla="*/ 0 w 450056"/>
                                    <a:gd name="connsiteY0" fmla="*/ 159544 h 428625"/>
                                    <a:gd name="connsiteX1" fmla="*/ 130969 w 450056"/>
                                    <a:gd name="connsiteY1" fmla="*/ 0 h 428625"/>
                                    <a:gd name="connsiteX2" fmla="*/ 450056 w 450056"/>
                                    <a:gd name="connsiteY2" fmla="*/ 2382 h 428625"/>
                                    <a:gd name="connsiteX3" fmla="*/ 145256 w 450056"/>
                                    <a:gd name="connsiteY3" fmla="*/ 428625 h 428625"/>
                                    <a:gd name="connsiteX4" fmla="*/ 0 w 450056"/>
                                    <a:gd name="connsiteY4" fmla="*/ 159544 h 428625"/>
                                    <a:gd name="connsiteX0" fmla="*/ 0 w 414337"/>
                                    <a:gd name="connsiteY0" fmla="*/ 159544 h 428625"/>
                                    <a:gd name="connsiteX1" fmla="*/ 130969 w 414337"/>
                                    <a:gd name="connsiteY1" fmla="*/ 0 h 428625"/>
                                    <a:gd name="connsiteX2" fmla="*/ 414337 w 414337"/>
                                    <a:gd name="connsiteY2" fmla="*/ 14288 h 428625"/>
                                    <a:gd name="connsiteX3" fmla="*/ 145256 w 414337"/>
                                    <a:gd name="connsiteY3" fmla="*/ 428625 h 428625"/>
                                    <a:gd name="connsiteX4" fmla="*/ 0 w 414337"/>
                                    <a:gd name="connsiteY4" fmla="*/ 159544 h 428625"/>
                                    <a:gd name="connsiteX0" fmla="*/ 0 w 450056"/>
                                    <a:gd name="connsiteY0" fmla="*/ 159544 h 428625"/>
                                    <a:gd name="connsiteX1" fmla="*/ 130969 w 450056"/>
                                    <a:gd name="connsiteY1" fmla="*/ 0 h 428625"/>
                                    <a:gd name="connsiteX2" fmla="*/ 450056 w 450056"/>
                                    <a:gd name="connsiteY2" fmla="*/ 0 h 428625"/>
                                    <a:gd name="connsiteX3" fmla="*/ 145256 w 450056"/>
                                    <a:gd name="connsiteY3" fmla="*/ 428625 h 428625"/>
                                    <a:gd name="connsiteX4" fmla="*/ 0 w 450056"/>
                                    <a:gd name="connsiteY4" fmla="*/ 159544 h 428625"/>
                                    <a:gd name="connsiteX0" fmla="*/ 0 w 452437"/>
                                    <a:gd name="connsiteY0" fmla="*/ 161925 h 431006"/>
                                    <a:gd name="connsiteX1" fmla="*/ 130969 w 452437"/>
                                    <a:gd name="connsiteY1" fmla="*/ 2381 h 431006"/>
                                    <a:gd name="connsiteX2" fmla="*/ 452437 w 452437"/>
                                    <a:gd name="connsiteY2" fmla="*/ 0 h 431006"/>
                                    <a:gd name="connsiteX3" fmla="*/ 145256 w 452437"/>
                                    <a:gd name="connsiteY3" fmla="*/ 431006 h 431006"/>
                                    <a:gd name="connsiteX4" fmla="*/ 0 w 452437"/>
                                    <a:gd name="connsiteY4" fmla="*/ 161925 h 431006"/>
                                    <a:gd name="connsiteX0" fmla="*/ 0 w 452437"/>
                                    <a:gd name="connsiteY0" fmla="*/ 161925 h 431006"/>
                                    <a:gd name="connsiteX1" fmla="*/ 130969 w 452437"/>
                                    <a:gd name="connsiteY1" fmla="*/ 2381 h 431006"/>
                                    <a:gd name="connsiteX2" fmla="*/ 452437 w 452437"/>
                                    <a:gd name="connsiteY2" fmla="*/ 0 h 431006"/>
                                    <a:gd name="connsiteX3" fmla="*/ 145256 w 452437"/>
                                    <a:gd name="connsiteY3" fmla="*/ 431006 h 431006"/>
                                    <a:gd name="connsiteX4" fmla="*/ 0 w 452437"/>
                                    <a:gd name="connsiteY4" fmla="*/ 161925 h 431006"/>
                                    <a:gd name="connsiteX0" fmla="*/ 0 w 450056"/>
                                    <a:gd name="connsiteY0" fmla="*/ 159544 h 428625"/>
                                    <a:gd name="connsiteX1" fmla="*/ 130969 w 450056"/>
                                    <a:gd name="connsiteY1" fmla="*/ 0 h 428625"/>
                                    <a:gd name="connsiteX2" fmla="*/ 450056 w 450056"/>
                                    <a:gd name="connsiteY2" fmla="*/ 0 h 428625"/>
                                    <a:gd name="connsiteX3" fmla="*/ 145256 w 450056"/>
                                    <a:gd name="connsiteY3" fmla="*/ 428625 h 428625"/>
                                    <a:gd name="connsiteX4" fmla="*/ 0 w 450056"/>
                                    <a:gd name="connsiteY4" fmla="*/ 159544 h 428625"/>
                                    <a:gd name="connsiteX0" fmla="*/ 0 w 450056"/>
                                    <a:gd name="connsiteY0" fmla="*/ 159544 h 378618"/>
                                    <a:gd name="connsiteX1" fmla="*/ 130969 w 450056"/>
                                    <a:gd name="connsiteY1" fmla="*/ 0 h 378618"/>
                                    <a:gd name="connsiteX2" fmla="*/ 450056 w 450056"/>
                                    <a:gd name="connsiteY2" fmla="*/ 0 h 378618"/>
                                    <a:gd name="connsiteX3" fmla="*/ 147637 w 450056"/>
                                    <a:gd name="connsiteY3" fmla="*/ 378618 h 378618"/>
                                    <a:gd name="connsiteX4" fmla="*/ 0 w 450056"/>
                                    <a:gd name="connsiteY4" fmla="*/ 159544 h 378618"/>
                                    <a:gd name="connsiteX0" fmla="*/ 0 w 450056"/>
                                    <a:gd name="connsiteY0" fmla="*/ 159544 h 426243"/>
                                    <a:gd name="connsiteX1" fmla="*/ 130969 w 450056"/>
                                    <a:gd name="connsiteY1" fmla="*/ 0 h 426243"/>
                                    <a:gd name="connsiteX2" fmla="*/ 450056 w 450056"/>
                                    <a:gd name="connsiteY2" fmla="*/ 0 h 426243"/>
                                    <a:gd name="connsiteX3" fmla="*/ 150018 w 450056"/>
                                    <a:gd name="connsiteY3" fmla="*/ 426243 h 426243"/>
                                    <a:gd name="connsiteX4" fmla="*/ 0 w 450056"/>
                                    <a:gd name="connsiteY4" fmla="*/ 159544 h 426243"/>
                                    <a:gd name="connsiteX0" fmla="*/ 0 w 392906"/>
                                    <a:gd name="connsiteY0" fmla="*/ 159544 h 426243"/>
                                    <a:gd name="connsiteX1" fmla="*/ 73819 w 392906"/>
                                    <a:gd name="connsiteY1" fmla="*/ 0 h 426243"/>
                                    <a:gd name="connsiteX2" fmla="*/ 392906 w 392906"/>
                                    <a:gd name="connsiteY2" fmla="*/ 0 h 426243"/>
                                    <a:gd name="connsiteX3" fmla="*/ 92868 w 392906"/>
                                    <a:gd name="connsiteY3" fmla="*/ 426243 h 426243"/>
                                    <a:gd name="connsiteX4" fmla="*/ 0 w 392906"/>
                                    <a:gd name="connsiteY4" fmla="*/ 159544 h 426243"/>
                                    <a:gd name="connsiteX0" fmla="*/ 0 w 440531"/>
                                    <a:gd name="connsiteY0" fmla="*/ 169069 h 426243"/>
                                    <a:gd name="connsiteX1" fmla="*/ 121444 w 440531"/>
                                    <a:gd name="connsiteY1" fmla="*/ 0 h 426243"/>
                                    <a:gd name="connsiteX2" fmla="*/ 440531 w 440531"/>
                                    <a:gd name="connsiteY2" fmla="*/ 0 h 426243"/>
                                    <a:gd name="connsiteX3" fmla="*/ 140493 w 440531"/>
                                    <a:gd name="connsiteY3" fmla="*/ 426243 h 426243"/>
                                    <a:gd name="connsiteX4" fmla="*/ 0 w 440531"/>
                                    <a:gd name="connsiteY4" fmla="*/ 169069 h 426243"/>
                                    <a:gd name="connsiteX0" fmla="*/ 0 w 440531"/>
                                    <a:gd name="connsiteY0" fmla="*/ 169069 h 380999"/>
                                    <a:gd name="connsiteX1" fmla="*/ 121444 w 440531"/>
                                    <a:gd name="connsiteY1" fmla="*/ 0 h 380999"/>
                                    <a:gd name="connsiteX2" fmla="*/ 440531 w 440531"/>
                                    <a:gd name="connsiteY2" fmla="*/ 0 h 380999"/>
                                    <a:gd name="connsiteX3" fmla="*/ 135731 w 440531"/>
                                    <a:gd name="connsiteY3" fmla="*/ 380999 h 380999"/>
                                    <a:gd name="connsiteX4" fmla="*/ 0 w 440531"/>
                                    <a:gd name="connsiteY4" fmla="*/ 169069 h 380999"/>
                                    <a:gd name="connsiteX0" fmla="*/ 0 w 440531"/>
                                    <a:gd name="connsiteY0" fmla="*/ 169069 h 431005"/>
                                    <a:gd name="connsiteX1" fmla="*/ 121444 w 440531"/>
                                    <a:gd name="connsiteY1" fmla="*/ 0 h 431005"/>
                                    <a:gd name="connsiteX2" fmla="*/ 440531 w 440531"/>
                                    <a:gd name="connsiteY2" fmla="*/ 0 h 431005"/>
                                    <a:gd name="connsiteX3" fmla="*/ 138112 w 440531"/>
                                    <a:gd name="connsiteY3" fmla="*/ 431005 h 431005"/>
                                    <a:gd name="connsiteX4" fmla="*/ 0 w 440531"/>
                                    <a:gd name="connsiteY4" fmla="*/ 169069 h 4310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0531" h="431005">
                                      <a:moveTo>
                                        <a:pt x="0" y="169069"/>
                                      </a:moveTo>
                                      <a:lnTo>
                                        <a:pt x="121444" y="0"/>
                                      </a:lnTo>
                                      <a:lnTo>
                                        <a:pt x="440531" y="0"/>
                                      </a:lnTo>
                                      <a:lnTo>
                                        <a:pt x="138112" y="431005"/>
                                      </a:lnTo>
                                      <a:lnTo>
                                        <a:pt x="0" y="1690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D694C" id="Группа 3" o:spid="_x0000_s1026" alt="Название: Две угловые фигуры соответствующего цвета" style="width:64.8pt;height:33.85pt;mso-position-horizontal-relative:char;mso-position-vertical-relative:line" coordsize="8203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">
                      <v:shape id="Полилиния: Фигура 6" o:spid="_x0000_s1027" style="position:absolute;width:4495;height:4260;visibility:visible;mso-wrap-style:square;v-text-anchor:middle" coordsize="450056,4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" path="m,159544l130969,,450056,,150018,426243,,159544xe" fillcolor="#e6a024 [3204]" stroked="f" strokeweight="1pt">
                        <v:stroke joinstyle="miter"/>
                        <v:path arrowok="t" o:connecttype="custom" o:connectlocs="0,159485;130830,0;449580,0;149859,426085;0,159485" o:connectangles="0,0,0,0,0"/>
                      </v:shape>
                      <v:shape id="Полилиния: Фигура 8" o:spid="_x0000_s1028" style="position:absolute;left:3802;width:4401;height:4305;visibility:visible;mso-wrap-style:square;v-text-anchor:middle" coordsize="440531,43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" path="m,169069l121444,,440531,,138112,431005,,169069xe" fillcolor="#00a59b [3205]" stroked="f" strokeweight="1pt">
                        <v:stroke joinstyle="miter"/>
                        <v:path arrowok="t" o:connecttype="custom" o:connectlocs="0,168883;121313,0;440055,0;137963,430530;0,168883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70" w:type="dxa"/>
          </w:tcPr>
          <w:p w:rsidR="00296C4E" w:rsidRPr="00710B24" w:rsidRDefault="00710B24" w:rsidP="0077096B">
            <w:pPr>
              <w:pStyle w:val="a6"/>
              <w:rPr>
                <w:lang w:val="en-US"/>
              </w:rPr>
            </w:pPr>
            <w:r>
              <w:rPr>
                <w:lang w:bidi="ru-RU"/>
              </w:rPr>
              <w:t xml:space="preserve">Программа </w:t>
            </w:r>
            <w:r>
              <w:rPr>
                <w:lang w:val="en-US" w:bidi="ru-RU"/>
              </w:rPr>
              <w:t>London-liverpool 2023</w:t>
            </w:r>
          </w:p>
        </w:tc>
      </w:tr>
    </w:tbl>
    <w:p w:rsidR="00771FAA" w:rsidRDefault="00771FAA" w:rsidP="00771FAA">
      <w:pPr>
        <w:pStyle w:val="1"/>
      </w:pPr>
      <w:r>
        <w:rPr>
          <w:lang w:bidi="ru-RU"/>
        </w:rPr>
        <w:t xml:space="preserve">15 июля. Перелет Москва – Лондон. Трансфер из аэропорта. Размещение в семьях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771FAA" w:rsidTr="0077096B">
        <w:tc>
          <w:tcPr>
            <w:tcW w:w="4050" w:type="dxa"/>
          </w:tcPr>
          <w:p w:rsidR="00771FAA" w:rsidRDefault="00771FAA" w:rsidP="0077096B">
            <w:r>
              <w:t>Суббота</w:t>
            </w:r>
          </w:p>
        </w:tc>
        <w:tc>
          <w:tcPr>
            <w:tcW w:w="6020" w:type="dxa"/>
          </w:tcPr>
          <w:p w:rsidR="00771FAA" w:rsidRDefault="00771FAA" w:rsidP="0077096B"/>
        </w:tc>
      </w:tr>
    </w:tbl>
    <w:p w:rsidR="00771FAA" w:rsidRDefault="00771FAA" w:rsidP="00771FAA">
      <w:pPr>
        <w:pStyle w:val="1"/>
      </w:pPr>
      <w:r>
        <w:rPr>
          <w:lang w:bidi="ru-RU"/>
        </w:rPr>
        <w:t xml:space="preserve"> 16 июля.  Обзорная экскурсия по Лондону. Весь день.</w:t>
      </w:r>
      <w:r w:rsidR="003A7E69">
        <w:rPr>
          <w:lang w:bidi="ru-RU"/>
        </w:rPr>
        <w:t xml:space="preserve"> Завтрак +ужин в семьях, обед в центре Лондона.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771FAA" w:rsidTr="00771FAA">
        <w:tc>
          <w:tcPr>
            <w:tcW w:w="4210" w:type="dxa"/>
          </w:tcPr>
          <w:p w:rsidR="00771FAA" w:rsidRDefault="00771FAA" w:rsidP="0077096B">
            <w:r>
              <w:rPr>
                <w:lang w:bidi="ru-RU"/>
              </w:rPr>
              <w:t>Воскресенье</w:t>
            </w:r>
          </w:p>
        </w:tc>
        <w:tc>
          <w:tcPr>
            <w:tcW w:w="6257" w:type="dxa"/>
          </w:tcPr>
          <w:p w:rsidR="00771FAA" w:rsidRDefault="00771FAA" w:rsidP="0077096B"/>
        </w:tc>
      </w:tr>
    </w:tbl>
    <w:p w:rsidR="00771FAA" w:rsidRDefault="00771FAA" w:rsidP="00771FAA">
      <w:pPr>
        <w:pStyle w:val="1"/>
      </w:pPr>
      <w:r>
        <w:rPr>
          <w:lang w:bidi="ru-RU"/>
        </w:rPr>
        <w:t>17</w:t>
      </w:r>
      <w:r>
        <w:rPr>
          <w:lang w:bidi="ru-RU"/>
        </w:rPr>
        <w:t xml:space="preserve"> июля. </w:t>
      </w:r>
      <w:r w:rsidR="002C68B8">
        <w:rPr>
          <w:lang w:bidi="ru-RU"/>
        </w:rPr>
        <w:t xml:space="preserve"> Тестирование в колледже, распределение в учебные группы, занятия. Экскурсия в музей мадам </w:t>
      </w:r>
      <w:proofErr w:type="spellStart"/>
      <w:r w:rsidR="002C68B8">
        <w:rPr>
          <w:lang w:bidi="ru-RU"/>
        </w:rPr>
        <w:t>Тюссо</w:t>
      </w:r>
      <w:proofErr w:type="spellEnd"/>
      <w:r w:rsidR="002C68B8">
        <w:rPr>
          <w:lang w:bidi="ru-RU"/>
        </w:rPr>
        <w:t>.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771FAA" w:rsidTr="002C68B8">
        <w:tc>
          <w:tcPr>
            <w:tcW w:w="4210" w:type="dxa"/>
          </w:tcPr>
          <w:p w:rsidR="00771FAA" w:rsidRDefault="00C73E09" w:rsidP="0077096B">
            <w:r>
              <w:t>Понедельник.</w:t>
            </w:r>
          </w:p>
        </w:tc>
        <w:tc>
          <w:tcPr>
            <w:tcW w:w="6257" w:type="dxa"/>
          </w:tcPr>
          <w:p w:rsidR="00771FAA" w:rsidRDefault="00771FAA" w:rsidP="0077096B"/>
        </w:tc>
      </w:tr>
    </w:tbl>
    <w:p w:rsidR="002C68B8" w:rsidRDefault="002C68B8" w:rsidP="002C68B8">
      <w:pPr>
        <w:pStyle w:val="1"/>
      </w:pPr>
      <w:r>
        <w:rPr>
          <w:lang w:bidi="ru-RU"/>
        </w:rPr>
        <w:t>18</w:t>
      </w:r>
      <w:r>
        <w:rPr>
          <w:lang w:bidi="ru-RU"/>
        </w:rPr>
        <w:t xml:space="preserve"> июля. </w:t>
      </w:r>
      <w:r>
        <w:rPr>
          <w:lang w:bidi="ru-RU"/>
        </w:rPr>
        <w:t xml:space="preserve">Занятия в колледже. </w:t>
      </w:r>
      <w:r w:rsidR="007C6E3A">
        <w:rPr>
          <w:lang w:bidi="ru-RU"/>
        </w:rPr>
        <w:t xml:space="preserve">Прогулка по Гринвичу. </w:t>
      </w:r>
      <w:r>
        <w:rPr>
          <w:lang w:bidi="ru-RU"/>
        </w:rPr>
        <w:t xml:space="preserve">Экскурсия по Темзе от Гринвича до Вестминстера.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2C68B8" w:rsidTr="0077096B">
        <w:tc>
          <w:tcPr>
            <w:tcW w:w="4050" w:type="dxa"/>
          </w:tcPr>
          <w:p w:rsidR="002C68B8" w:rsidRDefault="00C73E09" w:rsidP="0077096B">
            <w:r>
              <w:t>Вторник</w:t>
            </w:r>
          </w:p>
        </w:tc>
        <w:tc>
          <w:tcPr>
            <w:tcW w:w="6020" w:type="dxa"/>
          </w:tcPr>
          <w:p w:rsidR="002C68B8" w:rsidRDefault="002C68B8" w:rsidP="0077096B"/>
        </w:tc>
      </w:tr>
    </w:tbl>
    <w:p w:rsidR="00771FAA" w:rsidRPr="00326452" w:rsidRDefault="00771FAA" w:rsidP="00771FAA">
      <w:pPr>
        <w:pStyle w:val="aa"/>
      </w:pPr>
    </w:p>
    <w:p w:rsidR="002C68B8" w:rsidRDefault="002C68B8" w:rsidP="002C68B8">
      <w:pPr>
        <w:pStyle w:val="1"/>
      </w:pPr>
      <w:r>
        <w:rPr>
          <w:lang w:bidi="ru-RU"/>
        </w:rPr>
        <w:t>19</w:t>
      </w:r>
      <w:r>
        <w:rPr>
          <w:lang w:bidi="ru-RU"/>
        </w:rPr>
        <w:t xml:space="preserve"> июля</w:t>
      </w:r>
      <w:r>
        <w:rPr>
          <w:lang w:bidi="ru-RU"/>
        </w:rPr>
        <w:t xml:space="preserve">. </w:t>
      </w:r>
      <w:r>
        <w:rPr>
          <w:lang w:bidi="ru-RU"/>
        </w:rPr>
        <w:t xml:space="preserve"> </w:t>
      </w:r>
      <w:r w:rsidR="003F0C71">
        <w:rPr>
          <w:lang w:bidi="ru-RU"/>
        </w:rPr>
        <w:t xml:space="preserve">Занятия в колледже. Экскурсия в Тауэр.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2C68B8" w:rsidTr="0087283B">
        <w:tc>
          <w:tcPr>
            <w:tcW w:w="4210" w:type="dxa"/>
          </w:tcPr>
          <w:p w:rsidR="002C68B8" w:rsidRDefault="00C73E09" w:rsidP="0077096B">
            <w:r>
              <w:t>Среда.</w:t>
            </w:r>
          </w:p>
        </w:tc>
        <w:tc>
          <w:tcPr>
            <w:tcW w:w="6257" w:type="dxa"/>
          </w:tcPr>
          <w:p w:rsidR="002C68B8" w:rsidRDefault="002C68B8" w:rsidP="0077096B"/>
        </w:tc>
      </w:tr>
    </w:tbl>
    <w:p w:rsidR="0087283B" w:rsidRDefault="0087283B" w:rsidP="0087283B">
      <w:pPr>
        <w:pStyle w:val="1"/>
      </w:pPr>
      <w:r>
        <w:rPr>
          <w:lang w:bidi="ru-RU"/>
        </w:rPr>
        <w:t>20</w:t>
      </w:r>
      <w:r>
        <w:rPr>
          <w:lang w:bidi="ru-RU"/>
        </w:rPr>
        <w:t xml:space="preserve"> июля.  Занятия в колледже.</w:t>
      </w:r>
      <w:r>
        <w:rPr>
          <w:lang w:bidi="ru-RU"/>
        </w:rPr>
        <w:t xml:space="preserve"> Экскурсия в </w:t>
      </w:r>
      <w:r>
        <w:rPr>
          <w:lang w:val="en-US" w:bidi="ru-RU"/>
        </w:rPr>
        <w:t>Tate</w:t>
      </w:r>
      <w:r w:rsidRPr="0087283B">
        <w:rPr>
          <w:lang w:bidi="ru-RU"/>
        </w:rPr>
        <w:t xml:space="preserve"> </w:t>
      </w:r>
      <w:r>
        <w:rPr>
          <w:lang w:val="en-US" w:bidi="ru-RU"/>
        </w:rPr>
        <w:t>Gallery</w:t>
      </w:r>
      <w:r>
        <w:rPr>
          <w:lang w:bidi="ru-RU"/>
        </w:rPr>
        <w:t xml:space="preserve">, на обзорную площадку </w:t>
      </w:r>
      <w:r>
        <w:rPr>
          <w:lang w:val="en-US" w:bidi="ru-RU"/>
        </w:rPr>
        <w:t>Sky</w:t>
      </w:r>
      <w:r w:rsidRPr="0087283B">
        <w:rPr>
          <w:lang w:bidi="ru-RU"/>
        </w:rPr>
        <w:t xml:space="preserve"> </w:t>
      </w:r>
      <w:r>
        <w:rPr>
          <w:lang w:val="en-US" w:bidi="ru-RU"/>
        </w:rPr>
        <w:t>Gardens</w:t>
      </w:r>
      <w:r w:rsidRPr="0087283B">
        <w:rPr>
          <w:lang w:bidi="ru-RU"/>
        </w:rPr>
        <w:t>.</w:t>
      </w:r>
      <w:r>
        <w:rPr>
          <w:lang w:bidi="ru-RU"/>
        </w:rPr>
        <w:t xml:space="preserve">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87283B" w:rsidTr="00B107BA">
        <w:tc>
          <w:tcPr>
            <w:tcW w:w="4210" w:type="dxa"/>
          </w:tcPr>
          <w:p w:rsidR="0087283B" w:rsidRPr="0087283B" w:rsidRDefault="0087283B" w:rsidP="0077096B">
            <w:r>
              <w:t xml:space="preserve">Четверг. </w:t>
            </w:r>
          </w:p>
        </w:tc>
        <w:tc>
          <w:tcPr>
            <w:tcW w:w="6257" w:type="dxa"/>
          </w:tcPr>
          <w:p w:rsidR="0087283B" w:rsidRDefault="0087283B" w:rsidP="0077096B"/>
        </w:tc>
      </w:tr>
    </w:tbl>
    <w:p w:rsidR="00B107BA" w:rsidRPr="00B107BA" w:rsidRDefault="00B107BA" w:rsidP="00B107BA">
      <w:pPr>
        <w:pStyle w:val="1"/>
      </w:pPr>
      <w:r>
        <w:rPr>
          <w:lang w:bidi="ru-RU"/>
        </w:rPr>
        <w:t>21</w:t>
      </w:r>
      <w:r>
        <w:rPr>
          <w:lang w:bidi="ru-RU"/>
        </w:rPr>
        <w:t xml:space="preserve"> июля.  </w:t>
      </w:r>
      <w:r>
        <w:rPr>
          <w:lang w:bidi="ru-RU"/>
        </w:rPr>
        <w:t>Занятия в колледже. Экскурсия</w:t>
      </w:r>
      <w:r w:rsidRPr="00B107BA">
        <w:rPr>
          <w:lang w:bidi="ru-RU"/>
        </w:rPr>
        <w:t xml:space="preserve"> </w:t>
      </w:r>
      <w:r>
        <w:rPr>
          <w:lang w:val="en-US" w:bidi="ru-RU"/>
        </w:rPr>
        <w:t>London</w:t>
      </w:r>
      <w:r w:rsidRPr="00B107BA">
        <w:rPr>
          <w:lang w:bidi="ru-RU"/>
        </w:rPr>
        <w:t xml:space="preserve"> </w:t>
      </w:r>
      <w:r>
        <w:rPr>
          <w:lang w:val="en-US" w:bidi="ru-RU"/>
        </w:rPr>
        <w:t>Eye</w:t>
      </w:r>
      <w:r w:rsidRPr="00B107BA">
        <w:rPr>
          <w:lang w:bidi="ru-RU"/>
        </w:rPr>
        <w:t xml:space="preserve">, </w:t>
      </w:r>
      <w:r>
        <w:rPr>
          <w:lang w:val="en-US" w:bidi="ru-RU"/>
        </w:rPr>
        <w:t>Covent</w:t>
      </w:r>
      <w:r w:rsidRPr="00B107BA">
        <w:rPr>
          <w:lang w:bidi="ru-RU"/>
        </w:rPr>
        <w:t xml:space="preserve"> </w:t>
      </w:r>
      <w:r>
        <w:rPr>
          <w:lang w:val="en-US" w:bidi="ru-RU"/>
        </w:rPr>
        <w:t>Garden</w:t>
      </w:r>
      <w:r w:rsidRPr="00B107BA">
        <w:rPr>
          <w:lang w:bidi="ru-RU"/>
        </w:rPr>
        <w:t xml:space="preserve">, </w:t>
      </w:r>
      <w:r>
        <w:rPr>
          <w:lang w:bidi="ru-RU"/>
        </w:rPr>
        <w:t>посещение</w:t>
      </w:r>
      <w:r w:rsidRPr="00B107BA">
        <w:rPr>
          <w:lang w:bidi="ru-RU"/>
        </w:rPr>
        <w:t xml:space="preserve"> </w:t>
      </w:r>
      <w:r>
        <w:rPr>
          <w:lang w:bidi="ru-RU"/>
        </w:rPr>
        <w:t xml:space="preserve">мюзикла (на выбор по запросу).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B107BA" w:rsidTr="0077096B">
        <w:tc>
          <w:tcPr>
            <w:tcW w:w="4050" w:type="dxa"/>
          </w:tcPr>
          <w:p w:rsidR="00B107BA" w:rsidRDefault="00B107BA" w:rsidP="0077096B">
            <w:r>
              <w:t>Пятница</w:t>
            </w:r>
            <w:r>
              <w:t>.</w:t>
            </w:r>
          </w:p>
        </w:tc>
        <w:tc>
          <w:tcPr>
            <w:tcW w:w="6020" w:type="dxa"/>
          </w:tcPr>
          <w:p w:rsidR="00B107BA" w:rsidRDefault="00B107BA" w:rsidP="0077096B"/>
        </w:tc>
      </w:tr>
    </w:tbl>
    <w:p w:rsidR="00A625D6" w:rsidRDefault="00A625D6">
      <w:pPr>
        <w:pStyle w:val="aa"/>
      </w:pPr>
    </w:p>
    <w:p w:rsidR="00B107BA" w:rsidRPr="00C019DA" w:rsidRDefault="00C019DA" w:rsidP="00B107BA">
      <w:pPr>
        <w:pStyle w:val="1"/>
      </w:pPr>
      <w:r>
        <w:rPr>
          <w:lang w:bidi="ru-RU"/>
        </w:rPr>
        <w:lastRenderedPageBreak/>
        <w:t>22</w:t>
      </w:r>
      <w:r w:rsidR="00B107BA">
        <w:rPr>
          <w:lang w:bidi="ru-RU"/>
        </w:rPr>
        <w:t xml:space="preserve"> июля.  </w:t>
      </w:r>
      <w:r>
        <w:rPr>
          <w:lang w:bidi="ru-RU"/>
        </w:rPr>
        <w:t xml:space="preserve">Экскурсия на весь день в </w:t>
      </w:r>
      <w:r>
        <w:rPr>
          <w:lang w:val="en-US" w:bidi="ru-RU"/>
        </w:rPr>
        <w:t>Windsor</w:t>
      </w:r>
      <w:r w:rsidRPr="00C019DA">
        <w:rPr>
          <w:lang w:bidi="ru-RU"/>
        </w:rPr>
        <w:t xml:space="preserve">, </w:t>
      </w:r>
      <w:r>
        <w:rPr>
          <w:lang w:val="en-US" w:bidi="ru-RU"/>
        </w:rPr>
        <w:t>Eton</w:t>
      </w:r>
      <w:r w:rsidRPr="00C019DA">
        <w:rPr>
          <w:lang w:bidi="ru-RU"/>
        </w:rPr>
        <w:t xml:space="preserve">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B107BA" w:rsidTr="00C019DA">
        <w:tc>
          <w:tcPr>
            <w:tcW w:w="4210" w:type="dxa"/>
          </w:tcPr>
          <w:p w:rsidR="00B107BA" w:rsidRDefault="00C019DA" w:rsidP="0077096B">
            <w:r>
              <w:t>Суббота</w:t>
            </w:r>
            <w:r w:rsidR="00B107BA">
              <w:t>.</w:t>
            </w:r>
          </w:p>
        </w:tc>
        <w:tc>
          <w:tcPr>
            <w:tcW w:w="6257" w:type="dxa"/>
          </w:tcPr>
          <w:p w:rsidR="00B107BA" w:rsidRDefault="00B107BA" w:rsidP="0077096B"/>
        </w:tc>
      </w:tr>
    </w:tbl>
    <w:p w:rsidR="00C019DA" w:rsidRDefault="00C019DA" w:rsidP="00C019DA">
      <w:pPr>
        <w:pStyle w:val="1"/>
      </w:pPr>
      <w:r>
        <w:rPr>
          <w:lang w:bidi="ru-RU"/>
        </w:rPr>
        <w:t>23</w:t>
      </w:r>
      <w:r>
        <w:rPr>
          <w:lang w:bidi="ru-RU"/>
        </w:rPr>
        <w:t xml:space="preserve"> июля.  </w:t>
      </w:r>
      <w:r>
        <w:rPr>
          <w:lang w:bidi="ru-RU"/>
        </w:rPr>
        <w:t>Трансфер в Ливерпуль. Размещение в семьях. Свободное время.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C019DA" w:rsidTr="000D61FC">
        <w:tc>
          <w:tcPr>
            <w:tcW w:w="4210" w:type="dxa"/>
          </w:tcPr>
          <w:p w:rsidR="00C019DA" w:rsidRDefault="00C019DA" w:rsidP="0077096B">
            <w:r>
              <w:t>Воскресенье</w:t>
            </w:r>
            <w:r>
              <w:t>.</w:t>
            </w:r>
          </w:p>
        </w:tc>
        <w:tc>
          <w:tcPr>
            <w:tcW w:w="6257" w:type="dxa"/>
          </w:tcPr>
          <w:p w:rsidR="00C019DA" w:rsidRDefault="00C019DA" w:rsidP="0077096B"/>
        </w:tc>
      </w:tr>
    </w:tbl>
    <w:p w:rsidR="000D61FC" w:rsidRPr="000D61FC" w:rsidRDefault="000D61FC" w:rsidP="000D61FC">
      <w:pPr>
        <w:pStyle w:val="1"/>
      </w:pPr>
      <w:r>
        <w:rPr>
          <w:lang w:bidi="ru-RU"/>
        </w:rPr>
        <w:t>24</w:t>
      </w:r>
      <w:r>
        <w:rPr>
          <w:lang w:bidi="ru-RU"/>
        </w:rPr>
        <w:t xml:space="preserve"> июля.  Занятия в колледже.</w:t>
      </w:r>
      <w:r>
        <w:rPr>
          <w:lang w:bidi="ru-RU"/>
        </w:rPr>
        <w:t xml:space="preserve"> Экскурсия в музей </w:t>
      </w:r>
      <w:r>
        <w:rPr>
          <w:lang w:val="en-US" w:bidi="ru-RU"/>
        </w:rPr>
        <w:t>Beatles</w:t>
      </w:r>
      <w:r>
        <w:rPr>
          <w:lang w:bidi="ru-RU"/>
        </w:rPr>
        <w:t xml:space="preserve">, прогулка по городу </w:t>
      </w:r>
      <w:r>
        <w:rPr>
          <w:lang w:val="en-US" w:bidi="ru-RU"/>
        </w:rPr>
        <w:t>Beatles</w:t>
      </w:r>
      <w:r w:rsidRPr="000D61FC">
        <w:rPr>
          <w:lang w:bidi="ru-RU"/>
        </w:rPr>
        <w:t xml:space="preserve"> </w:t>
      </w:r>
      <w:r>
        <w:rPr>
          <w:lang w:val="en-US" w:bidi="ru-RU"/>
        </w:rPr>
        <w:t>Story</w:t>
      </w:r>
      <w:r w:rsidRPr="000D61FC">
        <w:rPr>
          <w:lang w:bidi="ru-RU"/>
        </w:rPr>
        <w:t xml:space="preserve">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0D61FC" w:rsidTr="0036017D">
        <w:tc>
          <w:tcPr>
            <w:tcW w:w="4210" w:type="dxa"/>
          </w:tcPr>
          <w:p w:rsidR="000D61FC" w:rsidRDefault="000D61FC" w:rsidP="0077096B">
            <w:r>
              <w:t>Понедельник</w:t>
            </w:r>
            <w:r>
              <w:t>.</w:t>
            </w:r>
          </w:p>
        </w:tc>
        <w:tc>
          <w:tcPr>
            <w:tcW w:w="6257" w:type="dxa"/>
          </w:tcPr>
          <w:p w:rsidR="000D61FC" w:rsidRDefault="000D61FC" w:rsidP="0077096B"/>
        </w:tc>
      </w:tr>
    </w:tbl>
    <w:p w:rsidR="0036017D" w:rsidRPr="0036017D" w:rsidRDefault="0036017D" w:rsidP="0036017D">
      <w:pPr>
        <w:pStyle w:val="1"/>
      </w:pPr>
      <w:r>
        <w:rPr>
          <w:lang w:bidi="ru-RU"/>
        </w:rPr>
        <w:t>25</w:t>
      </w:r>
      <w:r>
        <w:rPr>
          <w:lang w:bidi="ru-RU"/>
        </w:rPr>
        <w:t xml:space="preserve"> июля.  Занятия в колледже.</w:t>
      </w:r>
      <w:r>
        <w:rPr>
          <w:lang w:bidi="ru-RU"/>
        </w:rPr>
        <w:t xml:space="preserve"> </w:t>
      </w:r>
      <w:r>
        <w:rPr>
          <w:lang w:val="en-US" w:bidi="ru-RU"/>
        </w:rPr>
        <w:t>LFC</w:t>
      </w:r>
      <w:r w:rsidRPr="0036017D">
        <w:rPr>
          <w:lang w:bidi="ru-RU"/>
        </w:rPr>
        <w:t xml:space="preserve"> </w:t>
      </w:r>
      <w:r>
        <w:rPr>
          <w:lang w:val="en-US" w:bidi="ru-RU"/>
        </w:rPr>
        <w:t>Stadium Tour.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36017D" w:rsidTr="0036017D">
        <w:tc>
          <w:tcPr>
            <w:tcW w:w="4210" w:type="dxa"/>
          </w:tcPr>
          <w:p w:rsidR="0036017D" w:rsidRPr="0036017D" w:rsidRDefault="0036017D" w:rsidP="0077096B">
            <w:r>
              <w:t>Вторник.</w:t>
            </w:r>
          </w:p>
        </w:tc>
        <w:tc>
          <w:tcPr>
            <w:tcW w:w="6257" w:type="dxa"/>
          </w:tcPr>
          <w:p w:rsidR="0036017D" w:rsidRDefault="0036017D" w:rsidP="0077096B"/>
        </w:tc>
      </w:tr>
    </w:tbl>
    <w:p w:rsidR="0036017D" w:rsidRPr="0036017D" w:rsidRDefault="0036017D" w:rsidP="0036017D">
      <w:pPr>
        <w:pStyle w:val="1"/>
        <w:rPr>
          <w:lang w:val="en-US"/>
        </w:rPr>
      </w:pPr>
      <w:r>
        <w:rPr>
          <w:lang w:bidi="ru-RU"/>
        </w:rPr>
        <w:t>26</w:t>
      </w:r>
      <w:r>
        <w:rPr>
          <w:lang w:bidi="ru-RU"/>
        </w:rPr>
        <w:t xml:space="preserve"> июля.  Занятия в колледже.</w:t>
      </w:r>
      <w:r>
        <w:rPr>
          <w:lang w:bidi="ru-RU"/>
        </w:rPr>
        <w:t xml:space="preserve"> Экскурсии</w:t>
      </w:r>
      <w:r w:rsidRPr="0036017D">
        <w:rPr>
          <w:lang w:val="en-US" w:bidi="ru-RU"/>
        </w:rPr>
        <w:t xml:space="preserve"> </w:t>
      </w:r>
      <w:r>
        <w:rPr>
          <w:lang w:bidi="ru-RU"/>
        </w:rPr>
        <w:t>в</w:t>
      </w:r>
      <w:r w:rsidRPr="0036017D">
        <w:rPr>
          <w:lang w:val="en-US" w:bidi="ru-RU"/>
        </w:rPr>
        <w:t xml:space="preserve"> </w:t>
      </w:r>
      <w:r>
        <w:rPr>
          <w:lang w:val="en-US" w:bidi="ru-RU"/>
        </w:rPr>
        <w:t>Liverpool Museum and Mersey Ferry.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36017D" w:rsidTr="0036017D">
        <w:tc>
          <w:tcPr>
            <w:tcW w:w="4210" w:type="dxa"/>
          </w:tcPr>
          <w:p w:rsidR="0036017D" w:rsidRDefault="0036017D" w:rsidP="0077096B">
            <w:r>
              <w:t>Среда.</w:t>
            </w:r>
          </w:p>
        </w:tc>
        <w:tc>
          <w:tcPr>
            <w:tcW w:w="6257" w:type="dxa"/>
          </w:tcPr>
          <w:p w:rsidR="0036017D" w:rsidRDefault="0036017D" w:rsidP="0077096B"/>
        </w:tc>
      </w:tr>
    </w:tbl>
    <w:p w:rsidR="0036017D" w:rsidRPr="00DB75F5" w:rsidRDefault="0036017D" w:rsidP="0036017D">
      <w:pPr>
        <w:pStyle w:val="1"/>
        <w:rPr>
          <w:lang w:val="en-US"/>
        </w:rPr>
      </w:pPr>
      <w:r>
        <w:rPr>
          <w:lang w:bidi="ru-RU"/>
        </w:rPr>
        <w:t>27</w:t>
      </w:r>
      <w:r>
        <w:rPr>
          <w:lang w:bidi="ru-RU"/>
        </w:rPr>
        <w:t xml:space="preserve"> июля.  Занятия в колледже.</w:t>
      </w:r>
      <w:r>
        <w:rPr>
          <w:lang w:bidi="ru-RU"/>
        </w:rPr>
        <w:t xml:space="preserve"> </w:t>
      </w:r>
      <w:r w:rsidR="00DB75F5">
        <w:rPr>
          <w:lang w:bidi="ru-RU"/>
        </w:rPr>
        <w:t xml:space="preserve">Экскурсия в </w:t>
      </w:r>
      <w:r w:rsidR="00DB75F5">
        <w:rPr>
          <w:lang w:val="en-US" w:bidi="ru-RU"/>
        </w:rPr>
        <w:t xml:space="preserve">Chester.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36017D" w:rsidTr="00DB75F5">
        <w:tc>
          <w:tcPr>
            <w:tcW w:w="4210" w:type="dxa"/>
          </w:tcPr>
          <w:p w:rsidR="0036017D" w:rsidRDefault="00DB75F5" w:rsidP="0077096B">
            <w:r>
              <w:t>Четверг</w:t>
            </w:r>
            <w:r w:rsidR="0036017D">
              <w:t>.</w:t>
            </w:r>
          </w:p>
        </w:tc>
        <w:tc>
          <w:tcPr>
            <w:tcW w:w="6257" w:type="dxa"/>
          </w:tcPr>
          <w:p w:rsidR="0036017D" w:rsidRDefault="0036017D" w:rsidP="0077096B"/>
        </w:tc>
      </w:tr>
    </w:tbl>
    <w:p w:rsidR="00DB75F5" w:rsidRDefault="00DB75F5" w:rsidP="00DB75F5">
      <w:pPr>
        <w:pStyle w:val="1"/>
      </w:pPr>
      <w:r>
        <w:rPr>
          <w:lang w:bidi="ru-RU"/>
        </w:rPr>
        <w:t>28</w:t>
      </w:r>
      <w:r>
        <w:rPr>
          <w:lang w:bidi="ru-RU"/>
        </w:rPr>
        <w:t xml:space="preserve"> июля.  Занятия в колледже.</w:t>
      </w:r>
      <w:r>
        <w:rPr>
          <w:lang w:bidi="ru-RU"/>
        </w:rPr>
        <w:t xml:space="preserve"> Торжественное мероприятие, посвященное окончанию обучения, вручение Сертификатов, фуршет с преподавателями колледжа. Свободное время.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DB75F5" w:rsidTr="00DB75F5">
        <w:tc>
          <w:tcPr>
            <w:tcW w:w="4210" w:type="dxa"/>
          </w:tcPr>
          <w:p w:rsidR="00DB75F5" w:rsidRDefault="00DB75F5" w:rsidP="0077096B">
            <w:r>
              <w:t>Пятница</w:t>
            </w:r>
            <w:r>
              <w:t>.</w:t>
            </w:r>
          </w:p>
        </w:tc>
        <w:tc>
          <w:tcPr>
            <w:tcW w:w="6257" w:type="dxa"/>
          </w:tcPr>
          <w:p w:rsidR="00DB75F5" w:rsidRDefault="00DB75F5" w:rsidP="0077096B"/>
        </w:tc>
      </w:tr>
    </w:tbl>
    <w:p w:rsidR="00DB75F5" w:rsidRDefault="00DB75F5" w:rsidP="00DB75F5">
      <w:pPr>
        <w:pStyle w:val="1"/>
      </w:pPr>
      <w:r>
        <w:rPr>
          <w:lang w:bidi="ru-RU"/>
        </w:rPr>
        <w:t>29</w:t>
      </w:r>
      <w:r>
        <w:rPr>
          <w:lang w:bidi="ru-RU"/>
        </w:rPr>
        <w:t xml:space="preserve"> июля.  </w:t>
      </w:r>
      <w:r>
        <w:rPr>
          <w:lang w:bidi="ru-RU"/>
        </w:rPr>
        <w:t xml:space="preserve">Экскурсия в Манчестер – весь день.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DB75F5" w:rsidTr="00BE7663">
        <w:tc>
          <w:tcPr>
            <w:tcW w:w="4210" w:type="dxa"/>
          </w:tcPr>
          <w:p w:rsidR="00DB75F5" w:rsidRDefault="00DB75F5" w:rsidP="0077096B">
            <w:r>
              <w:t>Суббота</w:t>
            </w:r>
          </w:p>
        </w:tc>
        <w:tc>
          <w:tcPr>
            <w:tcW w:w="6257" w:type="dxa"/>
          </w:tcPr>
          <w:p w:rsidR="00DB75F5" w:rsidRDefault="00DB75F5" w:rsidP="0077096B"/>
        </w:tc>
      </w:tr>
    </w:tbl>
    <w:p w:rsidR="00BE7663" w:rsidRDefault="00BE7663" w:rsidP="00BE7663">
      <w:pPr>
        <w:pStyle w:val="1"/>
      </w:pPr>
      <w:r>
        <w:rPr>
          <w:lang w:bidi="ru-RU"/>
        </w:rPr>
        <w:t>30</w:t>
      </w:r>
      <w:r>
        <w:rPr>
          <w:lang w:bidi="ru-RU"/>
        </w:rPr>
        <w:t xml:space="preserve"> июля.  </w:t>
      </w:r>
      <w:r>
        <w:rPr>
          <w:lang w:bidi="ru-RU"/>
        </w:rPr>
        <w:t xml:space="preserve">Трансфер в Лондон. Перелет в Москву. </w:t>
      </w:r>
    </w:p>
    <w:tbl>
      <w:tblPr>
        <w:tblStyle w:val="af1"/>
        <w:tblW w:w="5000" w:type="pct"/>
        <w:tblLook w:val="04A0" w:firstRow="1" w:lastRow="0" w:firstColumn="1" w:lastColumn="0" w:noHBand="0" w:noVBand="1"/>
        <w:tblDescription w:val="Подробная таблица расписания"/>
      </w:tblPr>
      <w:tblGrid>
        <w:gridCol w:w="4210"/>
        <w:gridCol w:w="6257"/>
      </w:tblGrid>
      <w:tr w:rsidR="00BE7663" w:rsidTr="0077096B">
        <w:tc>
          <w:tcPr>
            <w:tcW w:w="4050" w:type="dxa"/>
          </w:tcPr>
          <w:p w:rsidR="00BE7663" w:rsidRDefault="00BE7663" w:rsidP="0077096B">
            <w:r>
              <w:t xml:space="preserve">Воскресенье. </w:t>
            </w:r>
          </w:p>
        </w:tc>
        <w:tc>
          <w:tcPr>
            <w:tcW w:w="6020" w:type="dxa"/>
          </w:tcPr>
          <w:p w:rsidR="00BE7663" w:rsidRDefault="00BE7663" w:rsidP="0077096B"/>
        </w:tc>
      </w:tr>
    </w:tbl>
    <w:p w:rsidR="0061516A" w:rsidRDefault="0061516A">
      <w:pPr>
        <w:pStyle w:val="aa"/>
      </w:pPr>
    </w:p>
    <w:p w:rsidR="00B107BA" w:rsidRDefault="0061516A" w:rsidP="0061516A">
      <w:r>
        <w:t xml:space="preserve">В экскурсионную программу могут быть внесены изменения по запросу участников поездки. </w:t>
      </w:r>
    </w:p>
    <w:p w:rsidR="0061516A" w:rsidRPr="0061516A" w:rsidRDefault="0061516A" w:rsidP="0061516A">
      <w:pPr>
        <w:rPr>
          <w:sz w:val="40"/>
          <w:szCs w:val="40"/>
        </w:rPr>
      </w:pPr>
      <w:r w:rsidRPr="0061516A">
        <w:rPr>
          <w:b/>
          <w:sz w:val="40"/>
          <w:szCs w:val="40"/>
        </w:rPr>
        <w:t>Стоимость тура:</w:t>
      </w:r>
      <w:r>
        <w:rPr>
          <w:sz w:val="40"/>
          <w:szCs w:val="40"/>
        </w:rPr>
        <w:t xml:space="preserve"> 169</w:t>
      </w:r>
      <w:r w:rsidRPr="0061516A">
        <w:rPr>
          <w:sz w:val="40"/>
          <w:szCs w:val="40"/>
        </w:rPr>
        <w:t xml:space="preserve">0 евро. </w:t>
      </w:r>
      <w:bookmarkStart w:id="0" w:name="_GoBack"/>
      <w:bookmarkEnd w:id="0"/>
    </w:p>
    <w:sectPr w:rsidR="0061516A" w:rsidRPr="0061516A" w:rsidSect="0018738C">
      <w:pgSz w:w="11907" w:h="16839" w:code="9"/>
      <w:pgMar w:top="720" w:right="720" w:bottom="35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10F"/>
    <w:rsid w:val="000D61FC"/>
    <w:rsid w:val="00180D6A"/>
    <w:rsid w:val="00186A0E"/>
    <w:rsid w:val="0018738C"/>
    <w:rsid w:val="00201EF1"/>
    <w:rsid w:val="00225CC2"/>
    <w:rsid w:val="00281BB6"/>
    <w:rsid w:val="00296C4E"/>
    <w:rsid w:val="002A51AF"/>
    <w:rsid w:val="002C68B8"/>
    <w:rsid w:val="002F1765"/>
    <w:rsid w:val="0036017D"/>
    <w:rsid w:val="003A7E69"/>
    <w:rsid w:val="003F0C71"/>
    <w:rsid w:val="00524677"/>
    <w:rsid w:val="0061516A"/>
    <w:rsid w:val="006323B6"/>
    <w:rsid w:val="00710B24"/>
    <w:rsid w:val="00771FAA"/>
    <w:rsid w:val="007805CE"/>
    <w:rsid w:val="007C6E3A"/>
    <w:rsid w:val="0082313C"/>
    <w:rsid w:val="0087283B"/>
    <w:rsid w:val="009D33DE"/>
    <w:rsid w:val="00A175A3"/>
    <w:rsid w:val="00A43304"/>
    <w:rsid w:val="00A625D6"/>
    <w:rsid w:val="00B107BA"/>
    <w:rsid w:val="00BE7663"/>
    <w:rsid w:val="00C019DA"/>
    <w:rsid w:val="00C73E09"/>
    <w:rsid w:val="00DB610F"/>
    <w:rsid w:val="00DB75F5"/>
    <w:rsid w:val="00DC409F"/>
    <w:rsid w:val="00E12545"/>
    <w:rsid w:val="00E3639B"/>
    <w:rsid w:val="00E65E6D"/>
    <w:rsid w:val="00F4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F3823B"/>
  <w15:docId w15:val="{8B96845B-F71C-45AF-A5C7-9BC807DE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ru-RU" w:eastAsia="ru-RU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677"/>
  </w:style>
  <w:style w:type="paragraph" w:styleId="1">
    <w:name w:val="heading 1"/>
    <w:basedOn w:val="a"/>
    <w:next w:val="a"/>
    <w:link w:val="10"/>
    <w:uiPriority w:val="3"/>
    <w:qFormat/>
    <w:rsid w:val="0052467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52467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5246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24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24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rsid w:val="00524677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Подзаголовок Знак"/>
    <w:basedOn w:val="a1"/>
    <w:link w:val="a5"/>
    <w:uiPriority w:val="2"/>
    <w:rsid w:val="00524677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a6">
    <w:name w:val="Title"/>
    <w:basedOn w:val="a"/>
    <w:next w:val="a"/>
    <w:link w:val="a8"/>
    <w:uiPriority w:val="1"/>
    <w:qFormat/>
    <w:rsid w:val="00524677"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a8">
    <w:name w:val="Заголовок Знак"/>
    <w:basedOn w:val="a1"/>
    <w:link w:val="a6"/>
    <w:uiPriority w:val="1"/>
    <w:rsid w:val="0052467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10">
    <w:name w:val="Заголовок 1 Знак"/>
    <w:basedOn w:val="a1"/>
    <w:link w:val="1"/>
    <w:uiPriority w:val="3"/>
    <w:rsid w:val="00524677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sid w:val="00524677"/>
    <w:rPr>
      <w:color w:val="808080"/>
    </w:rPr>
  </w:style>
  <w:style w:type="paragraph" w:styleId="aa">
    <w:name w:val="No Spacing"/>
    <w:uiPriority w:val="10"/>
    <w:qFormat/>
    <w:rsid w:val="00524677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sid w:val="0052467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a0">
    <w:name w:val="Строка"/>
    <w:basedOn w:val="a"/>
    <w:next w:val="2"/>
    <w:uiPriority w:val="3"/>
    <w:qFormat/>
    <w:rsid w:val="005246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sid w:val="0052467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ab">
    <w:name w:val="Контактные данные"/>
    <w:basedOn w:val="a"/>
    <w:uiPriority w:val="5"/>
    <w:qFormat/>
    <w:rsid w:val="00524677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rsid w:val="00524677"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Дата Знак"/>
    <w:basedOn w:val="a1"/>
    <w:link w:val="ac"/>
    <w:uiPriority w:val="5"/>
    <w:rsid w:val="00524677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524677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sid w:val="00524677"/>
    <w:rPr>
      <w:rFonts w:asciiTheme="majorHAnsi" w:eastAsiaTheme="majorEastAsia" w:hAnsiTheme="majorHAnsi" w:cstheme="majorBidi"/>
      <w:color w:val="E6A024" w:themeColor="accent1"/>
    </w:rPr>
  </w:style>
  <w:style w:type="character" w:styleId="af0">
    <w:name w:val="Hyperlink"/>
    <w:basedOn w:val="a1"/>
    <w:uiPriority w:val="99"/>
    <w:unhideWhenUsed/>
    <w:rsid w:val="00A43304"/>
    <w:rPr>
      <w:color w:val="3CB3CD" w:themeColor="hyperlink"/>
      <w:u w:val="single"/>
    </w:rPr>
  </w:style>
  <w:style w:type="table" w:customStyle="1" w:styleId="af1">
    <w:name w:val="Таблица &quot;Расписание&quot;"/>
    <w:basedOn w:val="a2"/>
    <w:uiPriority w:val="99"/>
    <w:rsid w:val="00771FAA"/>
    <w:pPr>
      <w:spacing w:before="120" w:after="120"/>
    </w:pPr>
    <w:rPr>
      <w:rFonts w:asciiTheme="majorHAnsi" w:eastAsiaTheme="majorEastAsia" w:hAnsiTheme="majorHAnsi" w:cstheme="majorBidi"/>
      <w:b/>
      <w:bCs/>
      <w:sz w:val="22"/>
      <w:szCs w:val="22"/>
      <w:lang w:eastAsia="ja-JP"/>
    </w:rPr>
    <w:tblPr>
      <w:tblBorders>
        <w:bottom w:val="single" w:sz="18" w:space="0" w:color="BEBE2B" w:themeColor="background2" w:themeShade="80"/>
      </w:tblBorders>
      <w:tblCellMar>
        <w:left w:w="0" w:type="dxa"/>
        <w:right w:w="14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support@intel-schoo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ksoul\Downloads\tf0398856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D81CAACD9D428B8008BAC0833669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E4473A-14AF-4B0B-B125-0CAE53350DB7}"/>
      </w:docPartPr>
      <w:docPartBody>
        <w:p w:rsidR="00000000" w:rsidRDefault="00315C39">
          <w:pPr>
            <w:pStyle w:val="16D81CAACD9D428B8008BAC083366916"/>
          </w:pPr>
          <w:r>
            <w:rPr>
              <w:lang w:val="pt-BR"/>
            </w:rPr>
            <w:t>[Улица]</w:t>
          </w:r>
          <w:r>
            <w:br/>
          </w:r>
          <w:r>
            <w:rPr>
              <w:lang w:val="pt-BR"/>
            </w:rPr>
            <w:t>[Город, страна/регион, почтовый индекс]</w:t>
          </w:r>
          <w:r>
            <w:br/>
          </w:r>
          <w:r>
            <w:rPr>
              <w:lang w:val="pt-BR"/>
            </w:rPr>
            <w:t>[Телефон]</w:t>
          </w:r>
        </w:p>
      </w:docPartBody>
    </w:docPart>
    <w:docPart>
      <w:docPartPr>
        <w:name w:val="7DAE266592BD4B71A05BAFE3FB5BE4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8725D-459B-417F-B0EB-C46C269ABEEE}"/>
      </w:docPartPr>
      <w:docPartBody>
        <w:p w:rsidR="00000000" w:rsidRDefault="00315C39">
          <w:pPr>
            <w:pStyle w:val="7DAE266592BD4B71A05BAFE3FB5BE462"/>
          </w:pPr>
          <w:r>
            <w:rPr>
              <w:lang w:val="pt-BR"/>
            </w:rPr>
            <w:t>[Время и даты]</w:t>
          </w:r>
          <w:r>
            <w:br/>
          </w:r>
          <w:r>
            <w:rPr>
              <w:lang w:val="pt-BR"/>
            </w:rPr>
            <w:t>[Время и даты]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C39"/>
    <w:rsid w:val="0031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F6715197254AA4A6CCFACC288B643D">
    <w:name w:val="39F6715197254AA4A6CCFACC288B643D"/>
  </w:style>
  <w:style w:type="paragraph" w:customStyle="1" w:styleId="DA3B18ACD3CE47A0BA37AB1EC03F7A55">
    <w:name w:val="DA3B18ACD3CE47A0BA37AB1EC03F7A55"/>
  </w:style>
  <w:style w:type="paragraph" w:customStyle="1" w:styleId="51178B57F0E24231AF4D646533DA44B1">
    <w:name w:val="51178B57F0E24231AF4D646533DA44B1"/>
  </w:style>
  <w:style w:type="paragraph" w:customStyle="1" w:styleId="23F4FBFDFEF14D9B949945299492A917">
    <w:name w:val="23F4FBFDFEF14D9B949945299492A917"/>
  </w:style>
  <w:style w:type="paragraph" w:customStyle="1" w:styleId="EB36064631614453BB7558C84AF71E84">
    <w:name w:val="EB36064631614453BB7558C84AF71E84"/>
  </w:style>
  <w:style w:type="paragraph" w:customStyle="1" w:styleId="D2DC3025197C4DDDB8D82565D893B8D3">
    <w:name w:val="D2DC3025197C4DDDB8D82565D893B8D3"/>
  </w:style>
  <w:style w:type="paragraph" w:customStyle="1" w:styleId="FE30F75511AE4AC4A76E72081305F8D4">
    <w:name w:val="FE30F75511AE4AC4A76E72081305F8D4"/>
  </w:style>
  <w:style w:type="paragraph" w:customStyle="1" w:styleId="9B2DA02162E743189848602F3A49EF68">
    <w:name w:val="9B2DA02162E743189848602F3A49EF68"/>
  </w:style>
  <w:style w:type="paragraph" w:customStyle="1" w:styleId="A06AAEA643904EFC8F531170A039882C">
    <w:name w:val="A06AAEA643904EFC8F531170A039882C"/>
  </w:style>
  <w:style w:type="paragraph" w:customStyle="1" w:styleId="316E9C67F11E48558F73BD4C1F6894AD">
    <w:name w:val="316E9C67F11E48558F73BD4C1F6894AD"/>
  </w:style>
  <w:style w:type="paragraph" w:customStyle="1" w:styleId="16D81CAACD9D428B8008BAC083366916">
    <w:name w:val="16D81CAACD9D428B8008BAC083366916"/>
  </w:style>
  <w:style w:type="paragraph" w:customStyle="1" w:styleId="34FC7612566F45E2ACF75DF9915BF7D7">
    <w:name w:val="34FC7612566F45E2ACF75DF9915BF7D7"/>
  </w:style>
  <w:style w:type="paragraph" w:customStyle="1" w:styleId="7DAE266592BD4B71A05BAFE3FB5BE462">
    <w:name w:val="7DAE266592BD4B71A05BAFE3FB5BE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d035d7d-02e5-4a00-8b62-9a556aabc7b5">english</DirectSourceMarket>
    <ApprovalStatus xmlns="9d035d7d-02e5-4a00-8b62-9a556aabc7b5">InProgress</ApprovalStatus>
    <MarketSpecific xmlns="9d035d7d-02e5-4a00-8b62-9a556aabc7b5">false</MarketSpecific>
    <LocComments xmlns="9d035d7d-02e5-4a00-8b62-9a556aabc7b5" xsi:nil="true"/>
    <ThumbnailAssetId xmlns="9d035d7d-02e5-4a00-8b62-9a556aabc7b5" xsi:nil="true"/>
    <PrimaryImageGen xmlns="9d035d7d-02e5-4a00-8b62-9a556aabc7b5">true</PrimaryImageGen>
    <LegacyData xmlns="9d035d7d-02e5-4a00-8b62-9a556aabc7b5" xsi:nil="true"/>
    <LocRecommendedHandoff xmlns="9d035d7d-02e5-4a00-8b62-9a556aabc7b5" xsi:nil="true"/>
    <BusinessGroup xmlns="9d035d7d-02e5-4a00-8b62-9a556aabc7b5" xsi:nil="true"/>
    <BlockPublish xmlns="9d035d7d-02e5-4a00-8b62-9a556aabc7b5">false</BlockPublish>
    <TPFriendlyName xmlns="9d035d7d-02e5-4a00-8b62-9a556aabc7b5" xsi:nil="true"/>
    <NumericId xmlns="9d035d7d-02e5-4a00-8b62-9a556aabc7b5" xsi:nil="true"/>
    <APEditor xmlns="9d035d7d-02e5-4a00-8b62-9a556aabc7b5">
      <UserInfo>
        <DisplayName/>
        <AccountId xsi:nil="true"/>
        <AccountType/>
      </UserInfo>
    </APEditor>
    <SourceTitle xmlns="9d035d7d-02e5-4a00-8b62-9a556aabc7b5" xsi:nil="true"/>
    <OpenTemplate xmlns="9d035d7d-02e5-4a00-8b62-9a556aabc7b5">true</OpenTemplate>
    <UALocComments xmlns="9d035d7d-02e5-4a00-8b62-9a556aabc7b5" xsi:nil="true"/>
    <ParentAssetId xmlns="9d035d7d-02e5-4a00-8b62-9a556aabc7b5" xsi:nil="true"/>
    <IntlLangReviewDate xmlns="9d035d7d-02e5-4a00-8b62-9a556aabc7b5" xsi:nil="true"/>
    <FeatureTagsTaxHTField0 xmlns="9d035d7d-02e5-4a00-8b62-9a556aabc7b5">
      <Terms xmlns="http://schemas.microsoft.com/office/infopath/2007/PartnerControls"/>
    </FeatureTagsTaxHTField0>
    <PublishStatusLookup xmlns="9d035d7d-02e5-4a00-8b62-9a556aabc7b5">
      <Value>488386</Value>
    </PublishStatusLookup>
    <Providers xmlns="9d035d7d-02e5-4a00-8b62-9a556aabc7b5" xsi:nil="true"/>
    <MachineTranslated xmlns="9d035d7d-02e5-4a00-8b62-9a556aabc7b5">false</MachineTranslated>
    <OriginalSourceMarket xmlns="9d035d7d-02e5-4a00-8b62-9a556aabc7b5">english</OriginalSourceMarket>
    <APDescription xmlns="9d035d7d-02e5-4a00-8b62-9a556aabc7b5" xsi:nil="true"/>
    <ClipArtFilename xmlns="9d035d7d-02e5-4a00-8b62-9a556aabc7b5" xsi:nil="true"/>
    <ContentItem xmlns="9d035d7d-02e5-4a00-8b62-9a556aabc7b5" xsi:nil="true"/>
    <TPInstallLocation xmlns="9d035d7d-02e5-4a00-8b62-9a556aabc7b5" xsi:nil="true"/>
    <PublishTargets xmlns="9d035d7d-02e5-4a00-8b62-9a556aabc7b5">OfficeOnlineVNext</PublishTargets>
    <TimesCloned xmlns="9d035d7d-02e5-4a00-8b62-9a556aabc7b5" xsi:nil="true"/>
    <AssetStart xmlns="9d035d7d-02e5-4a00-8b62-9a556aabc7b5">2012-12-28T17:25:00+00:00</AssetStart>
    <Provider xmlns="9d035d7d-02e5-4a00-8b62-9a556aabc7b5" xsi:nil="true"/>
    <AcquiredFrom xmlns="9d035d7d-02e5-4a00-8b62-9a556aabc7b5">Internal MS</AcquiredFrom>
    <FriendlyTitle xmlns="9d035d7d-02e5-4a00-8b62-9a556aabc7b5" xsi:nil="true"/>
    <LastHandOff xmlns="9d035d7d-02e5-4a00-8b62-9a556aabc7b5" xsi:nil="true"/>
    <TPClientViewer xmlns="9d035d7d-02e5-4a00-8b62-9a556aabc7b5" xsi:nil="true"/>
    <UACurrentWords xmlns="9d035d7d-02e5-4a00-8b62-9a556aabc7b5" xsi:nil="true"/>
    <ArtSampleDocs xmlns="9d035d7d-02e5-4a00-8b62-9a556aabc7b5" xsi:nil="true"/>
    <UALocRecommendation xmlns="9d035d7d-02e5-4a00-8b62-9a556aabc7b5">Localize</UALocRecommendation>
    <Manager xmlns="9d035d7d-02e5-4a00-8b62-9a556aabc7b5" xsi:nil="true"/>
    <ShowIn xmlns="9d035d7d-02e5-4a00-8b62-9a556aabc7b5">Show everywhere</ShowIn>
    <UANotes xmlns="9d035d7d-02e5-4a00-8b62-9a556aabc7b5" xsi:nil="true"/>
    <TemplateStatus xmlns="9d035d7d-02e5-4a00-8b62-9a556aabc7b5">Complete</TemplateStatus>
    <InternalTagsTaxHTField0 xmlns="9d035d7d-02e5-4a00-8b62-9a556aabc7b5">
      <Terms xmlns="http://schemas.microsoft.com/office/infopath/2007/PartnerControls"/>
    </InternalTagsTaxHTField0>
    <CSXHash xmlns="9d035d7d-02e5-4a00-8b62-9a556aabc7b5" xsi:nil="true"/>
    <Downloads xmlns="9d035d7d-02e5-4a00-8b62-9a556aabc7b5">0</Downloads>
    <VoteCount xmlns="9d035d7d-02e5-4a00-8b62-9a556aabc7b5" xsi:nil="true"/>
    <OOCacheId xmlns="9d035d7d-02e5-4a00-8b62-9a556aabc7b5" xsi:nil="true"/>
    <IsDeleted xmlns="9d035d7d-02e5-4a00-8b62-9a556aabc7b5">false</IsDeleted>
    <AssetExpire xmlns="9d035d7d-02e5-4a00-8b62-9a556aabc7b5">2029-01-01T08:00:00+00:00</AssetExpire>
    <DSATActionTaken xmlns="9d035d7d-02e5-4a00-8b62-9a556aabc7b5" xsi:nil="true"/>
    <CSXSubmissionMarket xmlns="9d035d7d-02e5-4a00-8b62-9a556aabc7b5" xsi:nil="true"/>
    <TPExecutable xmlns="9d035d7d-02e5-4a00-8b62-9a556aabc7b5" xsi:nil="true"/>
    <SubmitterId xmlns="9d035d7d-02e5-4a00-8b62-9a556aabc7b5" xsi:nil="true"/>
    <EditorialTags xmlns="9d035d7d-02e5-4a00-8b62-9a556aabc7b5" xsi:nil="true"/>
    <AssetType xmlns="9d035d7d-02e5-4a00-8b62-9a556aabc7b5">TP</AssetType>
    <BugNumber xmlns="9d035d7d-02e5-4a00-8b62-9a556aabc7b5" xsi:nil="true"/>
    <CSXSubmissionDate xmlns="9d035d7d-02e5-4a00-8b62-9a556aabc7b5" xsi:nil="true"/>
    <CSXUpdate xmlns="9d035d7d-02e5-4a00-8b62-9a556aabc7b5">false</CSXUpdate>
    <ApprovalLog xmlns="9d035d7d-02e5-4a00-8b62-9a556aabc7b5" xsi:nil="true"/>
    <Milestone xmlns="9d035d7d-02e5-4a00-8b62-9a556aabc7b5" xsi:nil="true"/>
    <RecommendationsModifier xmlns="9d035d7d-02e5-4a00-8b62-9a556aabc7b5" xsi:nil="true"/>
    <OriginAsset xmlns="9d035d7d-02e5-4a00-8b62-9a556aabc7b5" xsi:nil="true"/>
    <TPComponent xmlns="9d035d7d-02e5-4a00-8b62-9a556aabc7b5" xsi:nil="true"/>
    <AssetId xmlns="9d035d7d-02e5-4a00-8b62-9a556aabc7b5">TP103988553</AssetId>
    <IntlLocPriority xmlns="9d035d7d-02e5-4a00-8b62-9a556aabc7b5" xsi:nil="true"/>
    <PolicheckWords xmlns="9d035d7d-02e5-4a00-8b62-9a556aabc7b5" xsi:nil="true"/>
    <TPLaunchHelpLink xmlns="9d035d7d-02e5-4a00-8b62-9a556aabc7b5" xsi:nil="true"/>
    <TPApplication xmlns="9d035d7d-02e5-4a00-8b62-9a556aabc7b5" xsi:nil="true"/>
    <CrawlForDependencies xmlns="9d035d7d-02e5-4a00-8b62-9a556aabc7b5">false</CrawlForDependencies>
    <HandoffToMSDN xmlns="9d035d7d-02e5-4a00-8b62-9a556aabc7b5" xsi:nil="true"/>
    <PlannedPubDate xmlns="9d035d7d-02e5-4a00-8b62-9a556aabc7b5" xsi:nil="true"/>
    <IntlLangReviewer xmlns="9d035d7d-02e5-4a00-8b62-9a556aabc7b5" xsi:nil="true"/>
    <TrustLevel xmlns="9d035d7d-02e5-4a00-8b62-9a556aabc7b5">1 Microsoft Managed Content</TrustLevel>
    <LocLastLocAttemptVersionLookup xmlns="9d035d7d-02e5-4a00-8b62-9a556aabc7b5">231417</LocLastLocAttemptVersionLookup>
    <IsSearchable xmlns="9d035d7d-02e5-4a00-8b62-9a556aabc7b5">true</IsSearchable>
    <TemplateTemplateType xmlns="9d035d7d-02e5-4a00-8b62-9a556aabc7b5">Word Document Template</TemplateTemplateType>
    <CampaignTagsTaxHTField0 xmlns="9d035d7d-02e5-4a00-8b62-9a556aabc7b5">
      <Terms xmlns="http://schemas.microsoft.com/office/infopath/2007/PartnerControls"/>
    </CampaignTagsTaxHTField0>
    <TPNamespace xmlns="9d035d7d-02e5-4a00-8b62-9a556aabc7b5" xsi:nil="true"/>
    <TaxCatchAll xmlns="9d035d7d-02e5-4a00-8b62-9a556aabc7b5"/>
    <Markets xmlns="9d035d7d-02e5-4a00-8b62-9a556aabc7b5"/>
    <UAProjectedTotalWords xmlns="9d035d7d-02e5-4a00-8b62-9a556aabc7b5" xsi:nil="true"/>
    <LocMarketGroupTiers2 xmlns="9d035d7d-02e5-4a00-8b62-9a556aabc7b5" xsi:nil="true"/>
    <IntlLangReview xmlns="9d035d7d-02e5-4a00-8b62-9a556aabc7b5">false</IntlLangReview>
    <OutputCachingOn xmlns="9d035d7d-02e5-4a00-8b62-9a556aabc7b5">true</OutputCachingOn>
    <AverageRating xmlns="9d035d7d-02e5-4a00-8b62-9a556aabc7b5" xsi:nil="true"/>
    <APAuthor xmlns="9d035d7d-02e5-4a00-8b62-9a556aabc7b5">
      <UserInfo>
        <DisplayName>System Account</DisplayName>
        <AccountId>1073741823</AccountId>
        <AccountType/>
      </UserInfo>
    </APAuthor>
    <LocManualTestRequired xmlns="9d035d7d-02e5-4a00-8b62-9a556aabc7b5">false</LocManualTestRequired>
    <TPCommandLine xmlns="9d035d7d-02e5-4a00-8b62-9a556aabc7b5" xsi:nil="true"/>
    <TPAppVersion xmlns="9d035d7d-02e5-4a00-8b62-9a556aabc7b5" xsi:nil="true"/>
    <EditorialStatus xmlns="9d035d7d-02e5-4a00-8b62-9a556aabc7b5">Complete</EditorialStatus>
    <LastModifiedDateTime xmlns="9d035d7d-02e5-4a00-8b62-9a556aabc7b5" xsi:nil="true"/>
    <ScenarioTagsTaxHTField0 xmlns="9d035d7d-02e5-4a00-8b62-9a556aabc7b5">
      <Terms xmlns="http://schemas.microsoft.com/office/infopath/2007/PartnerControls"/>
    </ScenarioTagsTaxHTField0>
    <OriginalRelease xmlns="9d035d7d-02e5-4a00-8b62-9a556aabc7b5">15</OriginalRelease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Component xmlns="91e8d559-4d54-460d-ba58-5d5027f88b4d" xsi:nil="true"/>
    <Description0 xmlns="91e8d559-4d54-460d-ba58-5d5027f88b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75E09D-837E-498E-9178-828B465A2A17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3.xml><?xml version="1.0" encoding="utf-8"?>
<ds:datastoreItem xmlns:ds="http://schemas.openxmlformats.org/officeDocument/2006/customXml" ds:itemID="{8A1A09B2-41C6-4D3F-AC7F-5F2CEA98B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tf03988563_win32.dotx</Template>
  <TotalTime>112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Darksoul</dc:creator>
  <cp:lastModifiedBy>Darksoul</cp:lastModifiedBy>
  <cp:revision>28</cp:revision>
  <cp:lastPrinted>2012-12-25T21:02:00Z</cp:lastPrinted>
  <dcterms:created xsi:type="dcterms:W3CDTF">2023-03-08T12:19:00Z</dcterms:created>
  <dcterms:modified xsi:type="dcterms:W3CDTF">2023-03-08T14:15:00Z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